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F90" w:rsidRDefault="00673F90">
      <w:pPr>
        <w:spacing w:line="400" w:lineRule="atLeast"/>
        <w:jc w:val="right"/>
        <w:rPr>
          <w:rFonts w:eastAsia="黑体" w:cs="Times New Roman"/>
          <w:szCs w:val="32"/>
          <w:lang w:bidi="ar"/>
        </w:rPr>
      </w:pPr>
      <w:bookmarkStart w:id="0" w:name="_Hlk57965328"/>
    </w:p>
    <w:p w:rsidR="00673F90" w:rsidRDefault="000E3934">
      <w:pPr>
        <w:spacing w:line="400" w:lineRule="atLeast"/>
        <w:jc w:val="center"/>
        <w:rPr>
          <w:rFonts w:asciiTheme="majorEastAsia" w:eastAsiaTheme="majorEastAsia" w:hAnsiTheme="majorEastAsia" w:cstheme="majorEastAsia"/>
          <w:b/>
          <w:sz w:val="44"/>
          <w:szCs w:val="44"/>
          <w:lang w:bidi="ar"/>
        </w:rPr>
      </w:pPr>
      <w:r>
        <w:rPr>
          <w:rFonts w:asciiTheme="majorEastAsia" w:eastAsiaTheme="majorEastAsia" w:hAnsiTheme="majorEastAsia" w:cstheme="majorEastAsia" w:hint="eastAsia"/>
          <w:b/>
          <w:sz w:val="44"/>
          <w:szCs w:val="44"/>
          <w:lang w:bidi="ar"/>
        </w:rPr>
        <w:t>来华学习研究计划</w:t>
      </w:r>
    </w:p>
    <w:p w:rsidR="00673F90" w:rsidRDefault="000E3934">
      <w:pPr>
        <w:spacing w:line="400" w:lineRule="atLeast"/>
        <w:jc w:val="center"/>
        <w:rPr>
          <w:rFonts w:eastAsia="方正小标宋简体" w:cs="Times New Roman"/>
          <w:b/>
          <w:sz w:val="44"/>
          <w:szCs w:val="44"/>
          <w:lang w:bidi="ar"/>
        </w:rPr>
      </w:pPr>
      <w:r>
        <w:t xml:space="preserve"> </w:t>
      </w:r>
      <w:r>
        <w:rPr>
          <w:rFonts w:eastAsia="方正小标宋简体" w:cs="Times New Roman"/>
          <w:b/>
          <w:sz w:val="44"/>
          <w:szCs w:val="44"/>
          <w:lang w:bidi="ar"/>
        </w:rPr>
        <w:t xml:space="preserve">Plan of </w:t>
      </w:r>
      <w:r>
        <w:rPr>
          <w:rFonts w:eastAsia="方正小标宋简体" w:cs="Times New Roman" w:hint="eastAsia"/>
          <w:b/>
          <w:sz w:val="44"/>
          <w:szCs w:val="44"/>
          <w:lang w:bidi="ar"/>
        </w:rPr>
        <w:t>S</w:t>
      </w:r>
      <w:r>
        <w:rPr>
          <w:rFonts w:eastAsia="方正小标宋简体" w:cs="Times New Roman"/>
          <w:b/>
          <w:sz w:val="44"/>
          <w:szCs w:val="44"/>
          <w:lang w:bidi="ar"/>
        </w:rPr>
        <w:t xml:space="preserve">tudy and </w:t>
      </w:r>
      <w:r>
        <w:rPr>
          <w:rFonts w:eastAsia="方正小标宋简体" w:cs="Times New Roman" w:hint="eastAsia"/>
          <w:b/>
          <w:sz w:val="44"/>
          <w:szCs w:val="44"/>
          <w:lang w:bidi="ar"/>
        </w:rPr>
        <w:t>R</w:t>
      </w:r>
      <w:r>
        <w:rPr>
          <w:rFonts w:eastAsia="方正小标宋简体" w:cs="Times New Roman"/>
          <w:b/>
          <w:sz w:val="44"/>
          <w:szCs w:val="44"/>
          <w:lang w:bidi="ar"/>
        </w:rPr>
        <w:t>esearch in China</w:t>
      </w:r>
    </w:p>
    <w:p w:rsidR="00673F90" w:rsidRDefault="00673F90">
      <w:pPr>
        <w:spacing w:line="240" w:lineRule="auto"/>
        <w:rPr>
          <w:rFonts w:eastAsia="方正小标宋简体" w:cs="Times New Roman"/>
          <w:sz w:val="24"/>
          <w:szCs w:val="24"/>
          <w:lang w:bidi="ar"/>
        </w:rPr>
      </w:pPr>
    </w:p>
    <w:p w:rsidR="00673F90" w:rsidRDefault="000E3934">
      <w:pPr>
        <w:spacing w:line="240" w:lineRule="auto"/>
        <w:ind w:firstLineChars="200" w:firstLine="464"/>
        <w:jc w:val="both"/>
        <w:rPr>
          <w:rFonts w:eastAsia="方正小标宋简体" w:cs="Times New Roman"/>
          <w:color w:val="BFBFBF" w:themeColor="background1" w:themeShade="BF"/>
          <w:sz w:val="24"/>
          <w:szCs w:val="24"/>
          <w:lang w:bidi="ar"/>
        </w:rPr>
      </w:pPr>
      <w:r>
        <w:rPr>
          <w:rFonts w:eastAsia="方正小标宋简体" w:cs="Times New Roman" w:hint="eastAsia"/>
          <w:color w:val="BFBFBF" w:themeColor="background1" w:themeShade="BF"/>
          <w:sz w:val="24"/>
          <w:szCs w:val="24"/>
          <w:lang w:bidi="ar"/>
        </w:rPr>
        <w:t>内容包括但不限于个人学习和工作经历、学术研究成果、</w:t>
      </w:r>
      <w:r w:rsidR="003E5904">
        <w:rPr>
          <w:rFonts w:eastAsia="方正小标宋简体" w:cs="Times New Roman" w:hint="eastAsia"/>
          <w:color w:val="BFBFBF" w:themeColor="background1" w:themeShade="BF"/>
          <w:sz w:val="24"/>
          <w:szCs w:val="24"/>
          <w:lang w:bidi="ar"/>
        </w:rPr>
        <w:t>博</w:t>
      </w:r>
      <w:r>
        <w:rPr>
          <w:rFonts w:eastAsia="方正小标宋简体" w:cs="Times New Roman" w:hint="eastAsia"/>
          <w:color w:val="BFBFBF" w:themeColor="background1" w:themeShade="BF"/>
          <w:sz w:val="24"/>
          <w:szCs w:val="24"/>
          <w:lang w:bidi="ar"/>
        </w:rPr>
        <w:t>士阶段的研究计划、毕业后的个人发展规划等。</w:t>
      </w:r>
      <w:r>
        <w:rPr>
          <w:rFonts w:eastAsia="方正小标宋简体" w:cs="Times New Roman"/>
          <w:color w:val="BFBFBF" w:themeColor="background1" w:themeShade="BF"/>
          <w:sz w:val="24"/>
          <w:szCs w:val="24"/>
          <w:lang w:bidi="ar"/>
        </w:rPr>
        <w:t xml:space="preserve">The contents include but are not limited to personal study and work experience, academic research achievements, doctoral research plan, personal development plans after graduation, etc. </w:t>
      </w:r>
    </w:p>
    <w:p w:rsidR="00673F90" w:rsidRDefault="00673F90">
      <w:pPr>
        <w:spacing w:line="240" w:lineRule="auto"/>
        <w:rPr>
          <w:rFonts w:eastAsia="方正小标宋简体" w:cs="Times New Roman"/>
          <w:sz w:val="24"/>
          <w:szCs w:val="24"/>
          <w:lang w:bidi="ar"/>
        </w:rPr>
      </w:pPr>
      <w:bookmarkStart w:id="1" w:name="_GoBack"/>
      <w:bookmarkEnd w:id="1"/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3E5904" w:rsidRDefault="003E5904" w:rsidP="003E5904">
      <w:pPr>
        <w:spacing w:line="240" w:lineRule="auto"/>
      </w:pPr>
    </w:p>
    <w:p w:rsidR="003E5904" w:rsidRDefault="003E5904" w:rsidP="003E5904">
      <w:pPr>
        <w:spacing w:line="240" w:lineRule="auto"/>
        <w:rPr>
          <w:rFonts w:eastAsia="宋体" w:cs="Times New Roman"/>
          <w:sz w:val="21"/>
          <w:lang w:bidi="ar"/>
        </w:rPr>
      </w:pPr>
      <w:r>
        <w:rPr>
          <w:rFonts w:eastAsia="宋体" w:cs="Times New Roman" w:hint="eastAsia"/>
          <w:sz w:val="21"/>
          <w:lang w:bidi="ar"/>
        </w:rPr>
        <w:t>拟报考博士的导师签名</w:t>
      </w:r>
      <w:r>
        <w:rPr>
          <w:rFonts w:eastAsia="宋体" w:cs="Times New Roman"/>
          <w:sz w:val="21"/>
          <w:lang w:bidi="ar"/>
        </w:rPr>
        <w:t>Signature of the Doctoral Supervisor</w:t>
      </w:r>
    </w:p>
    <w:p w:rsidR="003E5904" w:rsidRDefault="003E5904" w:rsidP="003E5904">
      <w:pPr>
        <w:spacing w:line="240" w:lineRule="auto"/>
      </w:pPr>
      <w:r>
        <w:rPr>
          <w:rFonts w:eastAsia="宋体" w:cs="Times New Roman"/>
          <w:sz w:val="21"/>
          <w:lang w:bidi="ar"/>
        </w:rPr>
        <w:t xml:space="preserve">                                 (</w:t>
      </w:r>
      <w:r>
        <w:rPr>
          <w:rFonts w:eastAsia="宋体" w:cs="Times New Roman" w:hint="eastAsia"/>
          <w:sz w:val="21"/>
          <w:lang w:bidi="ar"/>
        </w:rPr>
        <w:t>非</w:t>
      </w:r>
      <w:proofErr w:type="gramStart"/>
      <w:r>
        <w:rPr>
          <w:rFonts w:eastAsia="宋体" w:cs="Times New Roman" w:hint="eastAsia"/>
          <w:sz w:val="21"/>
          <w:lang w:bidi="ar"/>
        </w:rPr>
        <w:t>必填项</w:t>
      </w:r>
      <w:proofErr w:type="gramEnd"/>
      <w:r>
        <w:rPr>
          <w:rFonts w:eastAsia="宋体" w:cs="Times New Roman" w:hint="eastAsia"/>
          <w:sz w:val="21"/>
          <w:lang w:bidi="ar"/>
        </w:rPr>
        <w:t xml:space="preserve"> O</w:t>
      </w:r>
      <w:r>
        <w:rPr>
          <w:rFonts w:eastAsia="宋体" w:cs="Times New Roman"/>
          <w:sz w:val="21"/>
          <w:lang w:bidi="ar"/>
        </w:rPr>
        <w:t xml:space="preserve">ptional)  </w:t>
      </w:r>
      <w:r>
        <w:rPr>
          <w:rFonts w:eastAsia="宋体" w:cs="Times New Roman"/>
          <w:sz w:val="21"/>
          <w:u w:val="single"/>
          <w:lang w:bidi="ar"/>
        </w:rPr>
        <w:t xml:space="preserve">                                </w:t>
      </w:r>
    </w:p>
    <w:p w:rsidR="003E5904" w:rsidRDefault="003E5904" w:rsidP="003E5904">
      <w:pPr>
        <w:wordWrap w:val="0"/>
        <w:spacing w:line="240" w:lineRule="auto"/>
        <w:jc w:val="right"/>
        <w:rPr>
          <w:rFonts w:eastAsia="宋体" w:cs="Times New Roman"/>
          <w:sz w:val="21"/>
          <w:lang w:bidi="ar"/>
        </w:rPr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spacing w:line="240" w:lineRule="auto"/>
      </w:pPr>
    </w:p>
    <w:p w:rsidR="00673F90" w:rsidRDefault="00673F90">
      <w:pPr>
        <w:wordWrap w:val="0"/>
        <w:spacing w:line="240" w:lineRule="auto"/>
        <w:jc w:val="right"/>
        <w:rPr>
          <w:rFonts w:eastAsia="宋体" w:cs="Times New Roman"/>
          <w:sz w:val="21"/>
          <w:lang w:bidi="ar"/>
        </w:rPr>
      </w:pPr>
    </w:p>
    <w:p w:rsidR="00673F90" w:rsidRDefault="00673F90">
      <w:pPr>
        <w:spacing w:line="240" w:lineRule="auto"/>
        <w:jc w:val="right"/>
        <w:rPr>
          <w:rFonts w:eastAsia="宋体" w:cs="Times New Roman"/>
          <w:sz w:val="21"/>
          <w:lang w:bidi="ar"/>
        </w:rPr>
      </w:pPr>
    </w:p>
    <w:p w:rsidR="00673F90" w:rsidRDefault="00673F90">
      <w:pPr>
        <w:spacing w:line="240" w:lineRule="auto"/>
        <w:jc w:val="distribute"/>
        <w:rPr>
          <w:rFonts w:eastAsia="方正小标宋简体" w:cs="Times New Roman"/>
          <w:sz w:val="24"/>
          <w:szCs w:val="24"/>
          <w:lang w:bidi="ar"/>
        </w:rPr>
      </w:pPr>
    </w:p>
    <w:p w:rsidR="00673F90" w:rsidRDefault="000E3934">
      <w:pPr>
        <w:spacing w:line="240" w:lineRule="auto"/>
        <w:rPr>
          <w:rFonts w:cs="Times New Roman"/>
        </w:rPr>
      </w:pPr>
      <w:r>
        <w:rPr>
          <w:rFonts w:eastAsia="宋体" w:cs="Times New Roman" w:hint="eastAsia"/>
          <w:sz w:val="21"/>
          <w:lang w:bidi="ar"/>
        </w:rPr>
        <w:t>申请人亲笔</w:t>
      </w:r>
      <w:r>
        <w:rPr>
          <w:rFonts w:eastAsia="宋体" w:cs="Times New Roman"/>
          <w:sz w:val="21"/>
          <w:lang w:bidi="ar"/>
        </w:rPr>
        <w:t>签</w:t>
      </w:r>
      <w:r>
        <w:rPr>
          <w:rFonts w:eastAsia="宋体" w:cs="Times New Roman" w:hint="eastAsia"/>
          <w:sz w:val="21"/>
          <w:lang w:bidi="ar"/>
        </w:rPr>
        <w:t>名</w:t>
      </w:r>
      <w:r>
        <w:rPr>
          <w:rFonts w:eastAsia="宋体" w:cs="Times New Roman" w:hint="eastAsia"/>
          <w:sz w:val="21"/>
          <w:lang w:bidi="ar"/>
        </w:rPr>
        <w:t xml:space="preserve"> </w:t>
      </w:r>
      <w:r>
        <w:rPr>
          <w:rFonts w:eastAsia="宋体" w:cs="Times New Roman"/>
          <w:sz w:val="21"/>
          <w:lang w:bidi="ar"/>
        </w:rPr>
        <w:t xml:space="preserve">                                          </w:t>
      </w:r>
      <w:r>
        <w:rPr>
          <w:rFonts w:eastAsia="宋体" w:cs="Times New Roman" w:hint="eastAsia"/>
          <w:sz w:val="21"/>
          <w:lang w:bidi="ar"/>
        </w:rPr>
        <w:t xml:space="preserve"> </w:t>
      </w:r>
      <w:r>
        <w:rPr>
          <w:rFonts w:eastAsia="宋体" w:cs="Times New Roman"/>
          <w:sz w:val="21"/>
          <w:lang w:bidi="ar"/>
        </w:rPr>
        <w:t xml:space="preserve">                        </w:t>
      </w:r>
    </w:p>
    <w:p w:rsidR="00673F90" w:rsidRDefault="000E3934">
      <w:pPr>
        <w:widowControl/>
        <w:adjustRightInd/>
        <w:snapToGrid/>
        <w:spacing w:line="240" w:lineRule="auto"/>
        <w:jc w:val="distribute"/>
        <w:rPr>
          <w:rFonts w:eastAsia="宋体" w:cs="Times New Roman"/>
          <w:sz w:val="21"/>
          <w:lang w:bidi="ar"/>
        </w:rPr>
      </w:pPr>
      <w:r>
        <w:rPr>
          <w:rFonts w:eastAsia="宋体" w:cs="Times New Roman"/>
          <w:sz w:val="21"/>
          <w:lang w:bidi="ar"/>
        </w:rPr>
        <w:t>Signature of Applicant</w:t>
      </w:r>
      <w:r>
        <w:rPr>
          <w:rFonts w:eastAsia="宋体" w:cs="Times New Roman" w:hint="eastAsia"/>
          <w:sz w:val="21"/>
          <w:lang w:bidi="ar"/>
        </w:rPr>
        <w:t xml:space="preserve"> </w:t>
      </w:r>
      <w:r>
        <w:rPr>
          <w:rFonts w:eastAsia="宋体" w:cs="Times New Roman"/>
          <w:sz w:val="21"/>
          <w:u w:val="single"/>
          <w:lang w:bidi="ar"/>
        </w:rPr>
        <w:t xml:space="preserve">                    </w:t>
      </w:r>
      <w:r>
        <w:rPr>
          <w:rFonts w:eastAsia="宋体" w:cs="Times New Roman"/>
          <w:sz w:val="21"/>
          <w:lang w:bidi="ar"/>
        </w:rPr>
        <w:t xml:space="preserve">    </w:t>
      </w:r>
      <w:r>
        <w:rPr>
          <w:rFonts w:eastAsia="宋体" w:cs="Times New Roman"/>
          <w:sz w:val="21"/>
          <w:lang w:bidi="ar"/>
        </w:rPr>
        <w:t>日期</w:t>
      </w:r>
      <w:r>
        <w:rPr>
          <w:rFonts w:eastAsia="宋体" w:cs="Times New Roman"/>
          <w:sz w:val="21"/>
          <w:lang w:bidi="ar"/>
        </w:rPr>
        <w:t>Date</w:t>
      </w:r>
      <w:r>
        <w:rPr>
          <w:rFonts w:eastAsia="宋体" w:cs="Times New Roman" w:hint="eastAsia"/>
          <w:sz w:val="21"/>
          <w:lang w:bidi="ar"/>
        </w:rPr>
        <w:t xml:space="preserve"> </w:t>
      </w:r>
      <w:r>
        <w:rPr>
          <w:rFonts w:eastAsia="宋体" w:cs="Times New Roman" w:hint="eastAsia"/>
          <w:sz w:val="21"/>
          <w:u w:val="single"/>
          <w:lang w:bidi="ar"/>
        </w:rPr>
        <w:t xml:space="preserve"> </w:t>
      </w:r>
      <w:r>
        <w:rPr>
          <w:rFonts w:eastAsia="宋体" w:cs="Times New Roman"/>
          <w:sz w:val="21"/>
          <w:u w:val="single"/>
          <w:lang w:bidi="ar"/>
        </w:rPr>
        <w:t xml:space="preserve">  </w:t>
      </w:r>
      <w:r>
        <w:rPr>
          <w:rFonts w:eastAsia="宋体" w:cs="Times New Roman" w:hint="eastAsia"/>
          <w:sz w:val="21"/>
          <w:u w:val="single"/>
          <w:lang w:bidi="ar"/>
        </w:rPr>
        <w:t xml:space="preserve">  </w:t>
      </w:r>
      <w:r>
        <w:rPr>
          <w:rFonts w:eastAsia="宋体" w:cs="Times New Roman" w:hint="eastAsia"/>
          <w:sz w:val="21"/>
          <w:lang w:bidi="ar"/>
        </w:rPr>
        <w:t>年</w:t>
      </w:r>
      <w:r>
        <w:rPr>
          <w:rFonts w:eastAsia="宋体" w:cs="Times New Roman" w:hint="eastAsia"/>
          <w:sz w:val="21"/>
          <w:lang w:bidi="ar"/>
        </w:rPr>
        <w:t>Y</w:t>
      </w:r>
      <w:r>
        <w:rPr>
          <w:rFonts w:eastAsia="宋体" w:cs="Times New Roman"/>
          <w:sz w:val="21"/>
          <w:lang w:bidi="ar"/>
        </w:rPr>
        <w:t>ear</w:t>
      </w:r>
      <w:r>
        <w:rPr>
          <w:rFonts w:eastAsia="宋体" w:cs="Times New Roman"/>
          <w:sz w:val="21"/>
          <w:u w:val="single"/>
          <w:lang w:bidi="ar"/>
        </w:rPr>
        <w:t xml:space="preserve">   </w:t>
      </w:r>
      <w:r>
        <w:rPr>
          <w:rFonts w:eastAsia="宋体" w:cs="Times New Roman" w:hint="eastAsia"/>
          <w:sz w:val="21"/>
          <w:lang w:bidi="ar"/>
        </w:rPr>
        <w:t>月</w:t>
      </w:r>
      <w:r>
        <w:rPr>
          <w:rFonts w:eastAsia="宋体" w:cs="Times New Roman"/>
          <w:sz w:val="21"/>
          <w:lang w:bidi="ar"/>
        </w:rPr>
        <w:t>Month</w:t>
      </w:r>
      <w:r>
        <w:rPr>
          <w:rFonts w:eastAsia="宋体" w:cs="Times New Roman"/>
          <w:sz w:val="21"/>
          <w:u w:val="single"/>
          <w:lang w:bidi="ar"/>
        </w:rPr>
        <w:t xml:space="preserve">   </w:t>
      </w:r>
      <w:r>
        <w:rPr>
          <w:rFonts w:eastAsia="宋体" w:cs="Times New Roman" w:hint="eastAsia"/>
          <w:sz w:val="21"/>
          <w:lang w:bidi="ar"/>
        </w:rPr>
        <w:t>日</w:t>
      </w:r>
      <w:r>
        <w:rPr>
          <w:rFonts w:eastAsia="宋体" w:cs="Times New Roman"/>
          <w:sz w:val="21"/>
          <w:lang w:bidi="ar"/>
        </w:rPr>
        <w:t>Day</w:t>
      </w:r>
    </w:p>
    <w:p w:rsidR="00673F90" w:rsidRDefault="000E3934">
      <w:pPr>
        <w:spacing w:line="400" w:lineRule="atLeast"/>
        <w:jc w:val="right"/>
        <w:rPr>
          <w:rFonts w:eastAsia="黑体" w:cs="Times New Roman"/>
        </w:rPr>
      </w:pPr>
      <w:proofErr w:type="gramStart"/>
      <w:r>
        <w:rPr>
          <w:rFonts w:eastAsia="宋体" w:cs="Times New Roman" w:hint="eastAsia"/>
          <w:color w:val="BFBFBF" w:themeColor="background1" w:themeShade="BF"/>
          <w:sz w:val="18"/>
          <w:szCs w:val="18"/>
          <w:lang w:bidi="ar"/>
        </w:rPr>
        <w:t>日期须</w:t>
      </w:r>
      <w:r>
        <w:rPr>
          <w:rFonts w:eastAsia="宋体" w:cs="Times New Roman"/>
          <w:color w:val="BFBFBF" w:themeColor="background1" w:themeShade="BF"/>
          <w:sz w:val="18"/>
          <w:szCs w:val="18"/>
          <w:lang w:bidi="ar"/>
        </w:rPr>
        <w:t>晚于</w:t>
      </w:r>
      <w:proofErr w:type="gramEnd"/>
      <w:r>
        <w:rPr>
          <w:rFonts w:eastAsia="宋体" w:cs="Times New Roman" w:hint="eastAsia"/>
          <w:color w:val="BFBFBF" w:themeColor="background1" w:themeShade="BF"/>
          <w:sz w:val="18"/>
          <w:szCs w:val="18"/>
          <w:lang w:bidi="ar"/>
        </w:rPr>
        <w:t>2022</w:t>
      </w:r>
      <w:r>
        <w:rPr>
          <w:rFonts w:eastAsia="宋体" w:cs="Times New Roman" w:hint="eastAsia"/>
          <w:color w:val="BFBFBF" w:themeColor="background1" w:themeShade="BF"/>
          <w:sz w:val="18"/>
          <w:szCs w:val="18"/>
          <w:lang w:bidi="ar"/>
        </w:rPr>
        <w:t>年</w:t>
      </w:r>
      <w:r>
        <w:rPr>
          <w:rFonts w:eastAsia="宋体" w:cs="Times New Roman" w:hint="eastAsia"/>
          <w:color w:val="BFBFBF" w:themeColor="background1" w:themeShade="BF"/>
          <w:sz w:val="18"/>
          <w:szCs w:val="18"/>
          <w:lang w:bidi="ar"/>
        </w:rPr>
        <w:t>9</w:t>
      </w:r>
      <w:r>
        <w:rPr>
          <w:rFonts w:eastAsia="宋体" w:cs="Times New Roman" w:hint="eastAsia"/>
          <w:color w:val="BFBFBF" w:themeColor="background1" w:themeShade="BF"/>
          <w:sz w:val="18"/>
          <w:szCs w:val="18"/>
          <w:lang w:bidi="ar"/>
        </w:rPr>
        <w:t>月</w:t>
      </w:r>
      <w:r>
        <w:rPr>
          <w:rFonts w:eastAsia="宋体" w:cs="Times New Roman" w:hint="eastAsia"/>
          <w:color w:val="BFBFBF" w:themeColor="background1" w:themeShade="BF"/>
          <w:sz w:val="18"/>
          <w:szCs w:val="18"/>
          <w:lang w:bidi="ar"/>
        </w:rPr>
        <w:t>1</w:t>
      </w:r>
      <w:r>
        <w:rPr>
          <w:rFonts w:eastAsia="宋体" w:cs="Times New Roman" w:hint="eastAsia"/>
          <w:color w:val="BFBFBF" w:themeColor="background1" w:themeShade="BF"/>
          <w:sz w:val="18"/>
          <w:szCs w:val="18"/>
          <w:lang w:bidi="ar"/>
        </w:rPr>
        <w:t>日</w:t>
      </w:r>
      <w:r>
        <w:rPr>
          <w:rFonts w:eastAsia="宋体" w:cs="Times New Roman" w:hint="eastAsia"/>
          <w:color w:val="BFBFBF" w:themeColor="background1" w:themeShade="BF"/>
          <w:sz w:val="18"/>
          <w:szCs w:val="18"/>
          <w:lang w:bidi="ar"/>
        </w:rPr>
        <w:t xml:space="preserve"> </w:t>
      </w:r>
      <w:r>
        <w:rPr>
          <w:rFonts w:eastAsia="宋体" w:cs="Times New Roman"/>
          <w:color w:val="BFBFBF" w:themeColor="background1" w:themeShade="BF"/>
          <w:sz w:val="18"/>
          <w:szCs w:val="18"/>
          <w:lang w:bidi="ar"/>
        </w:rPr>
        <w:t>The date must be later than September 1st, 2022</w:t>
      </w:r>
      <w:bookmarkEnd w:id="0"/>
    </w:p>
    <w:sectPr w:rsidR="00673F90">
      <w:headerReference w:type="even" r:id="rId7"/>
      <w:headerReference w:type="default" r:id="rId8"/>
      <w:footerReference w:type="default" r:id="rId9"/>
      <w:footnotePr>
        <w:numFmt w:val="decimalEnclosedCircleChinese"/>
        <w:numRestart w:val="eachPage"/>
      </w:footnotePr>
      <w:pgSz w:w="11906" w:h="16838"/>
      <w:pgMar w:top="720" w:right="720" w:bottom="720" w:left="720" w:header="851" w:footer="567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934" w:rsidRDefault="000E3934">
      <w:pPr>
        <w:spacing w:line="240" w:lineRule="auto"/>
      </w:pPr>
      <w:r>
        <w:separator/>
      </w:r>
    </w:p>
  </w:endnote>
  <w:endnote w:type="continuationSeparator" w:id="0">
    <w:p w:rsidR="000E3934" w:rsidRDefault="000E39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062E624-0842-4059-9A4B-288270A740E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23D5186-58E7-409C-B22C-C9851E0243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7E9F6B6-AEF3-488E-B38E-6A79C78CF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9530006"/>
    </w:sdtPr>
    <w:sdtEndPr/>
    <w:sdtContent>
      <w:p w:rsidR="00673F90" w:rsidRDefault="000E3934">
        <w:pPr>
          <w:pStyle w:val="ad"/>
          <w:jc w:val="center"/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E5904" w:rsidRPr="003E590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 xml:space="preserve">— </w:t>
        </w:r>
      </w:p>
    </w:sdtContent>
  </w:sdt>
  <w:p w:rsidR="00673F90" w:rsidRDefault="00673F9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934" w:rsidRDefault="000E3934">
      <w:pPr>
        <w:spacing w:line="240" w:lineRule="auto"/>
      </w:pPr>
      <w:r>
        <w:separator/>
      </w:r>
    </w:p>
  </w:footnote>
  <w:footnote w:type="continuationSeparator" w:id="0">
    <w:p w:rsidR="000E3934" w:rsidRDefault="000E39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F90" w:rsidRDefault="00673F90">
    <w:pPr>
      <w:pStyle w:val="af"/>
      <w:pBdr>
        <w:bottom w:val="none" w:sz="0" w:space="1" w:color="auto"/>
      </w:pBdr>
      <w:jc w:val="left"/>
      <w:rPr>
        <w:sz w:val="21"/>
        <w:szCs w:val="2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F90" w:rsidRDefault="00673F90">
    <w:pPr>
      <w:pStyle w:val="af"/>
      <w:pBdr>
        <w:bottom w:val="none" w:sz="0" w:space="1" w:color="auto"/>
      </w:pBdr>
      <w:jc w:val="left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hideSpellingErrors/>
  <w:proofState w:spelling="clean" w:grammar="clean"/>
  <w:attachedTemplate r:id="rId1"/>
  <w:defaultTabStop w:val="420"/>
  <w:drawingGridHorizontalSpacing w:val="156"/>
  <w:drawingGridVerticalSpacing w:val="577"/>
  <w:displayHorizontalDrawingGridEvery w:val="2"/>
  <w:noPunctuationKerning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RmODNlNTY3OGYxZjI1MWU4NTY3YzU5ZmM2YWIyNjEifQ=="/>
  </w:docVars>
  <w:rsids>
    <w:rsidRoot w:val="00C76B53"/>
    <w:rsid w:val="0000459D"/>
    <w:rsid w:val="00004934"/>
    <w:rsid w:val="00010730"/>
    <w:rsid w:val="000133BA"/>
    <w:rsid w:val="00016CDC"/>
    <w:rsid w:val="000224B8"/>
    <w:rsid w:val="00030B15"/>
    <w:rsid w:val="00032809"/>
    <w:rsid w:val="00043EFA"/>
    <w:rsid w:val="00047A3B"/>
    <w:rsid w:val="00047F95"/>
    <w:rsid w:val="00057F7D"/>
    <w:rsid w:val="00061FC3"/>
    <w:rsid w:val="000658C5"/>
    <w:rsid w:val="0007068D"/>
    <w:rsid w:val="000775B1"/>
    <w:rsid w:val="00077736"/>
    <w:rsid w:val="00080BA5"/>
    <w:rsid w:val="00086706"/>
    <w:rsid w:val="00090B98"/>
    <w:rsid w:val="000B113F"/>
    <w:rsid w:val="000C1D13"/>
    <w:rsid w:val="000C1FE3"/>
    <w:rsid w:val="000D6A64"/>
    <w:rsid w:val="000E3934"/>
    <w:rsid w:val="000E3BC9"/>
    <w:rsid w:val="000E40F2"/>
    <w:rsid w:val="00124557"/>
    <w:rsid w:val="00131BB8"/>
    <w:rsid w:val="00133017"/>
    <w:rsid w:val="00134325"/>
    <w:rsid w:val="0014608B"/>
    <w:rsid w:val="00160C91"/>
    <w:rsid w:val="0016116C"/>
    <w:rsid w:val="00167DA2"/>
    <w:rsid w:val="00170DB2"/>
    <w:rsid w:val="00174B4D"/>
    <w:rsid w:val="00180691"/>
    <w:rsid w:val="001909C4"/>
    <w:rsid w:val="00192703"/>
    <w:rsid w:val="00192A77"/>
    <w:rsid w:val="001A15AC"/>
    <w:rsid w:val="001A4D7B"/>
    <w:rsid w:val="001B2074"/>
    <w:rsid w:val="001C20CF"/>
    <w:rsid w:val="001C3BED"/>
    <w:rsid w:val="001C4193"/>
    <w:rsid w:val="001C6C10"/>
    <w:rsid w:val="001C6FB7"/>
    <w:rsid w:val="001D44C0"/>
    <w:rsid w:val="001D50D9"/>
    <w:rsid w:val="001D7138"/>
    <w:rsid w:val="001E1170"/>
    <w:rsid w:val="001E532C"/>
    <w:rsid w:val="001F44D9"/>
    <w:rsid w:val="001F55F2"/>
    <w:rsid w:val="00205BC2"/>
    <w:rsid w:val="00215269"/>
    <w:rsid w:val="00215775"/>
    <w:rsid w:val="00215B3A"/>
    <w:rsid w:val="00216360"/>
    <w:rsid w:val="00221B66"/>
    <w:rsid w:val="002246BC"/>
    <w:rsid w:val="00232ADC"/>
    <w:rsid w:val="00255631"/>
    <w:rsid w:val="00256599"/>
    <w:rsid w:val="00262F8B"/>
    <w:rsid w:val="00265CBA"/>
    <w:rsid w:val="002661A3"/>
    <w:rsid w:val="0026670E"/>
    <w:rsid w:val="00266E88"/>
    <w:rsid w:val="00271BCA"/>
    <w:rsid w:val="00271BFD"/>
    <w:rsid w:val="002821EC"/>
    <w:rsid w:val="00283F4E"/>
    <w:rsid w:val="00290F9A"/>
    <w:rsid w:val="0029349C"/>
    <w:rsid w:val="00296151"/>
    <w:rsid w:val="002A170F"/>
    <w:rsid w:val="002A307E"/>
    <w:rsid w:val="002A6EAE"/>
    <w:rsid w:val="002D2105"/>
    <w:rsid w:val="002D45F3"/>
    <w:rsid w:val="002D50A0"/>
    <w:rsid w:val="002E2A09"/>
    <w:rsid w:val="002F0783"/>
    <w:rsid w:val="002F0A75"/>
    <w:rsid w:val="002F2D68"/>
    <w:rsid w:val="002F6AB0"/>
    <w:rsid w:val="0030202D"/>
    <w:rsid w:val="003022E4"/>
    <w:rsid w:val="0031040F"/>
    <w:rsid w:val="00310A7F"/>
    <w:rsid w:val="00320F57"/>
    <w:rsid w:val="003210C8"/>
    <w:rsid w:val="0032313F"/>
    <w:rsid w:val="0032723D"/>
    <w:rsid w:val="00335496"/>
    <w:rsid w:val="00344010"/>
    <w:rsid w:val="003476CB"/>
    <w:rsid w:val="00353155"/>
    <w:rsid w:val="003539FC"/>
    <w:rsid w:val="00361F2B"/>
    <w:rsid w:val="00371FC3"/>
    <w:rsid w:val="003750F0"/>
    <w:rsid w:val="003859C8"/>
    <w:rsid w:val="00387133"/>
    <w:rsid w:val="003900D1"/>
    <w:rsid w:val="003A3701"/>
    <w:rsid w:val="003A6A8B"/>
    <w:rsid w:val="003B382E"/>
    <w:rsid w:val="003C18D4"/>
    <w:rsid w:val="003C31BF"/>
    <w:rsid w:val="003C3F96"/>
    <w:rsid w:val="003C4BE5"/>
    <w:rsid w:val="003E2DCE"/>
    <w:rsid w:val="003E5904"/>
    <w:rsid w:val="003E5B2D"/>
    <w:rsid w:val="003F3B3B"/>
    <w:rsid w:val="00404059"/>
    <w:rsid w:val="00412CDF"/>
    <w:rsid w:val="0042144E"/>
    <w:rsid w:val="00423691"/>
    <w:rsid w:val="00443496"/>
    <w:rsid w:val="00444B08"/>
    <w:rsid w:val="004458D6"/>
    <w:rsid w:val="00452CD8"/>
    <w:rsid w:val="004547EE"/>
    <w:rsid w:val="00455838"/>
    <w:rsid w:val="0045668A"/>
    <w:rsid w:val="00457BDC"/>
    <w:rsid w:val="00460FAC"/>
    <w:rsid w:val="00465033"/>
    <w:rsid w:val="00470269"/>
    <w:rsid w:val="00472294"/>
    <w:rsid w:val="00475B1E"/>
    <w:rsid w:val="004A3DF5"/>
    <w:rsid w:val="004A6632"/>
    <w:rsid w:val="004B7374"/>
    <w:rsid w:val="004C5FBC"/>
    <w:rsid w:val="004D059A"/>
    <w:rsid w:val="004F033C"/>
    <w:rsid w:val="00505211"/>
    <w:rsid w:val="00507408"/>
    <w:rsid w:val="00514A70"/>
    <w:rsid w:val="00517BD3"/>
    <w:rsid w:val="00521703"/>
    <w:rsid w:val="00534F79"/>
    <w:rsid w:val="0053500C"/>
    <w:rsid w:val="00536A07"/>
    <w:rsid w:val="00540F53"/>
    <w:rsid w:val="0055067C"/>
    <w:rsid w:val="00552A07"/>
    <w:rsid w:val="00553FD5"/>
    <w:rsid w:val="00565476"/>
    <w:rsid w:val="00566D66"/>
    <w:rsid w:val="00581763"/>
    <w:rsid w:val="00597109"/>
    <w:rsid w:val="005A02CB"/>
    <w:rsid w:val="005B0A70"/>
    <w:rsid w:val="005C225A"/>
    <w:rsid w:val="005C23A3"/>
    <w:rsid w:val="005C43DF"/>
    <w:rsid w:val="005D11BB"/>
    <w:rsid w:val="005E0E1F"/>
    <w:rsid w:val="005E1D84"/>
    <w:rsid w:val="005E73E4"/>
    <w:rsid w:val="005F5C56"/>
    <w:rsid w:val="00614AA8"/>
    <w:rsid w:val="006166E2"/>
    <w:rsid w:val="00623475"/>
    <w:rsid w:val="00633952"/>
    <w:rsid w:val="00634B09"/>
    <w:rsid w:val="00636D79"/>
    <w:rsid w:val="0064553E"/>
    <w:rsid w:val="00646D6D"/>
    <w:rsid w:val="00647395"/>
    <w:rsid w:val="00647EAE"/>
    <w:rsid w:val="00661207"/>
    <w:rsid w:val="00673F90"/>
    <w:rsid w:val="00677423"/>
    <w:rsid w:val="00680E17"/>
    <w:rsid w:val="00692C13"/>
    <w:rsid w:val="006A36AC"/>
    <w:rsid w:val="006A60E3"/>
    <w:rsid w:val="006A6C47"/>
    <w:rsid w:val="006C0A30"/>
    <w:rsid w:val="006C5CAD"/>
    <w:rsid w:val="006C767F"/>
    <w:rsid w:val="006D3C01"/>
    <w:rsid w:val="006E51C0"/>
    <w:rsid w:val="006F1E32"/>
    <w:rsid w:val="00704249"/>
    <w:rsid w:val="007048AA"/>
    <w:rsid w:val="0070690F"/>
    <w:rsid w:val="0073066D"/>
    <w:rsid w:val="00741B1D"/>
    <w:rsid w:val="00745D45"/>
    <w:rsid w:val="007471C9"/>
    <w:rsid w:val="00771C56"/>
    <w:rsid w:val="0078097A"/>
    <w:rsid w:val="00786028"/>
    <w:rsid w:val="00790158"/>
    <w:rsid w:val="007B1F56"/>
    <w:rsid w:val="007B401F"/>
    <w:rsid w:val="007B46FC"/>
    <w:rsid w:val="007C3755"/>
    <w:rsid w:val="007C4901"/>
    <w:rsid w:val="007D2BC8"/>
    <w:rsid w:val="007D2EC2"/>
    <w:rsid w:val="007D33BD"/>
    <w:rsid w:val="007E0135"/>
    <w:rsid w:val="007E2773"/>
    <w:rsid w:val="007F1A60"/>
    <w:rsid w:val="007F2E7A"/>
    <w:rsid w:val="008006D7"/>
    <w:rsid w:val="00802AFA"/>
    <w:rsid w:val="00804651"/>
    <w:rsid w:val="00841965"/>
    <w:rsid w:val="0084362E"/>
    <w:rsid w:val="00847905"/>
    <w:rsid w:val="0085253B"/>
    <w:rsid w:val="00852B81"/>
    <w:rsid w:val="0085406F"/>
    <w:rsid w:val="0086691F"/>
    <w:rsid w:val="008735D9"/>
    <w:rsid w:val="00885C5E"/>
    <w:rsid w:val="00886BF3"/>
    <w:rsid w:val="0089430F"/>
    <w:rsid w:val="008A3100"/>
    <w:rsid w:val="008A57A9"/>
    <w:rsid w:val="008B16E3"/>
    <w:rsid w:val="008B5060"/>
    <w:rsid w:val="008B57A7"/>
    <w:rsid w:val="008C2FAA"/>
    <w:rsid w:val="008F004B"/>
    <w:rsid w:val="008F44B5"/>
    <w:rsid w:val="00900508"/>
    <w:rsid w:val="00903DD0"/>
    <w:rsid w:val="009106E6"/>
    <w:rsid w:val="00921F5C"/>
    <w:rsid w:val="00927BBE"/>
    <w:rsid w:val="009319D2"/>
    <w:rsid w:val="00937D27"/>
    <w:rsid w:val="00943731"/>
    <w:rsid w:val="0094523E"/>
    <w:rsid w:val="009532A7"/>
    <w:rsid w:val="0096029F"/>
    <w:rsid w:val="00974652"/>
    <w:rsid w:val="00987FC2"/>
    <w:rsid w:val="0099025B"/>
    <w:rsid w:val="00992A77"/>
    <w:rsid w:val="0099745E"/>
    <w:rsid w:val="009A1027"/>
    <w:rsid w:val="009A3EC4"/>
    <w:rsid w:val="009A62E2"/>
    <w:rsid w:val="009D1D19"/>
    <w:rsid w:val="009D3709"/>
    <w:rsid w:val="009D75DF"/>
    <w:rsid w:val="009E606D"/>
    <w:rsid w:val="009E6909"/>
    <w:rsid w:val="009F053E"/>
    <w:rsid w:val="009F1418"/>
    <w:rsid w:val="00A018E0"/>
    <w:rsid w:val="00A03301"/>
    <w:rsid w:val="00A07C6E"/>
    <w:rsid w:val="00A12938"/>
    <w:rsid w:val="00A234BF"/>
    <w:rsid w:val="00A4043B"/>
    <w:rsid w:val="00A418A7"/>
    <w:rsid w:val="00A44D04"/>
    <w:rsid w:val="00A44D3D"/>
    <w:rsid w:val="00A459D6"/>
    <w:rsid w:val="00A46F40"/>
    <w:rsid w:val="00A47378"/>
    <w:rsid w:val="00A53836"/>
    <w:rsid w:val="00A54A8D"/>
    <w:rsid w:val="00A64785"/>
    <w:rsid w:val="00A64A87"/>
    <w:rsid w:val="00A65995"/>
    <w:rsid w:val="00A709C9"/>
    <w:rsid w:val="00A75BB9"/>
    <w:rsid w:val="00A86621"/>
    <w:rsid w:val="00A90E54"/>
    <w:rsid w:val="00A915EA"/>
    <w:rsid w:val="00AA2696"/>
    <w:rsid w:val="00AA2E1C"/>
    <w:rsid w:val="00AA5679"/>
    <w:rsid w:val="00AB7CE8"/>
    <w:rsid w:val="00AE0D34"/>
    <w:rsid w:val="00AE2114"/>
    <w:rsid w:val="00AF2D96"/>
    <w:rsid w:val="00AF4519"/>
    <w:rsid w:val="00B00E5C"/>
    <w:rsid w:val="00B014DB"/>
    <w:rsid w:val="00B05D4B"/>
    <w:rsid w:val="00B216DE"/>
    <w:rsid w:val="00B22F93"/>
    <w:rsid w:val="00B3762F"/>
    <w:rsid w:val="00B456F7"/>
    <w:rsid w:val="00B5065C"/>
    <w:rsid w:val="00B52996"/>
    <w:rsid w:val="00B53BDC"/>
    <w:rsid w:val="00B62304"/>
    <w:rsid w:val="00B647F4"/>
    <w:rsid w:val="00B648B1"/>
    <w:rsid w:val="00B73F6B"/>
    <w:rsid w:val="00BA2607"/>
    <w:rsid w:val="00BA70CC"/>
    <w:rsid w:val="00BC3F5D"/>
    <w:rsid w:val="00BD4A48"/>
    <w:rsid w:val="00BE1264"/>
    <w:rsid w:val="00BF14B1"/>
    <w:rsid w:val="00BF41EC"/>
    <w:rsid w:val="00BF7B90"/>
    <w:rsid w:val="00C143EB"/>
    <w:rsid w:val="00C14991"/>
    <w:rsid w:val="00C16B52"/>
    <w:rsid w:val="00C244B5"/>
    <w:rsid w:val="00C30E21"/>
    <w:rsid w:val="00C33A60"/>
    <w:rsid w:val="00C345C7"/>
    <w:rsid w:val="00C42144"/>
    <w:rsid w:val="00C428AA"/>
    <w:rsid w:val="00C43BC1"/>
    <w:rsid w:val="00C4613B"/>
    <w:rsid w:val="00C47595"/>
    <w:rsid w:val="00C501DB"/>
    <w:rsid w:val="00C75323"/>
    <w:rsid w:val="00C76B53"/>
    <w:rsid w:val="00C77ACA"/>
    <w:rsid w:val="00C8591D"/>
    <w:rsid w:val="00CA4F0D"/>
    <w:rsid w:val="00CB29E0"/>
    <w:rsid w:val="00CB4723"/>
    <w:rsid w:val="00CB6EA3"/>
    <w:rsid w:val="00CC0E68"/>
    <w:rsid w:val="00CC443F"/>
    <w:rsid w:val="00CC4514"/>
    <w:rsid w:val="00CC7727"/>
    <w:rsid w:val="00CD5C7F"/>
    <w:rsid w:val="00CE13DB"/>
    <w:rsid w:val="00CE54FA"/>
    <w:rsid w:val="00CE64AA"/>
    <w:rsid w:val="00D10EEC"/>
    <w:rsid w:val="00D12D05"/>
    <w:rsid w:val="00D13854"/>
    <w:rsid w:val="00D13A2B"/>
    <w:rsid w:val="00D21CE5"/>
    <w:rsid w:val="00D23B9C"/>
    <w:rsid w:val="00D24251"/>
    <w:rsid w:val="00D2653C"/>
    <w:rsid w:val="00D27289"/>
    <w:rsid w:val="00D47CED"/>
    <w:rsid w:val="00D52AF7"/>
    <w:rsid w:val="00D5598C"/>
    <w:rsid w:val="00D72D1D"/>
    <w:rsid w:val="00D81D8A"/>
    <w:rsid w:val="00D8347C"/>
    <w:rsid w:val="00D8362A"/>
    <w:rsid w:val="00D90FFE"/>
    <w:rsid w:val="00D9127E"/>
    <w:rsid w:val="00DB0E14"/>
    <w:rsid w:val="00DB2AA4"/>
    <w:rsid w:val="00DB478B"/>
    <w:rsid w:val="00DC3209"/>
    <w:rsid w:val="00DC7F66"/>
    <w:rsid w:val="00DD0D46"/>
    <w:rsid w:val="00DD29A6"/>
    <w:rsid w:val="00DD6669"/>
    <w:rsid w:val="00DE190C"/>
    <w:rsid w:val="00DE21F5"/>
    <w:rsid w:val="00DE7900"/>
    <w:rsid w:val="00DF07D8"/>
    <w:rsid w:val="00E01C4E"/>
    <w:rsid w:val="00E04624"/>
    <w:rsid w:val="00E04F1A"/>
    <w:rsid w:val="00E12BD3"/>
    <w:rsid w:val="00E24535"/>
    <w:rsid w:val="00E27052"/>
    <w:rsid w:val="00E322A5"/>
    <w:rsid w:val="00E34E53"/>
    <w:rsid w:val="00E3559D"/>
    <w:rsid w:val="00E35CD4"/>
    <w:rsid w:val="00E47A39"/>
    <w:rsid w:val="00E546B9"/>
    <w:rsid w:val="00E64F16"/>
    <w:rsid w:val="00E822AE"/>
    <w:rsid w:val="00E83B80"/>
    <w:rsid w:val="00E85A0E"/>
    <w:rsid w:val="00E94A2B"/>
    <w:rsid w:val="00EA6FA8"/>
    <w:rsid w:val="00EC12EB"/>
    <w:rsid w:val="00EC396D"/>
    <w:rsid w:val="00EE2C3D"/>
    <w:rsid w:val="00EE3352"/>
    <w:rsid w:val="00EE344E"/>
    <w:rsid w:val="00EF0F70"/>
    <w:rsid w:val="00EF7461"/>
    <w:rsid w:val="00F00584"/>
    <w:rsid w:val="00F10BD3"/>
    <w:rsid w:val="00F36F00"/>
    <w:rsid w:val="00F52ABD"/>
    <w:rsid w:val="00F75A97"/>
    <w:rsid w:val="00F82384"/>
    <w:rsid w:val="00F824B5"/>
    <w:rsid w:val="00FB068B"/>
    <w:rsid w:val="00FC118D"/>
    <w:rsid w:val="00FC1295"/>
    <w:rsid w:val="00FD561B"/>
    <w:rsid w:val="00FD620E"/>
    <w:rsid w:val="00FE5277"/>
    <w:rsid w:val="00FF1E97"/>
    <w:rsid w:val="014964C6"/>
    <w:rsid w:val="06F568F1"/>
    <w:rsid w:val="0A213B5E"/>
    <w:rsid w:val="0A2E5072"/>
    <w:rsid w:val="10C31229"/>
    <w:rsid w:val="12B40B75"/>
    <w:rsid w:val="12E70199"/>
    <w:rsid w:val="158F11B6"/>
    <w:rsid w:val="1CB40DB6"/>
    <w:rsid w:val="20075D6B"/>
    <w:rsid w:val="209F5971"/>
    <w:rsid w:val="23F657F8"/>
    <w:rsid w:val="27062A1F"/>
    <w:rsid w:val="368A5BC8"/>
    <w:rsid w:val="37E13493"/>
    <w:rsid w:val="3AA64B17"/>
    <w:rsid w:val="3DE762C5"/>
    <w:rsid w:val="4CA32D03"/>
    <w:rsid w:val="50AB44E1"/>
    <w:rsid w:val="51CE1BB4"/>
    <w:rsid w:val="54210D44"/>
    <w:rsid w:val="57F24C5E"/>
    <w:rsid w:val="599E3B9B"/>
    <w:rsid w:val="5D641CA2"/>
    <w:rsid w:val="64C978EB"/>
    <w:rsid w:val="6B97330E"/>
    <w:rsid w:val="7B8E482B"/>
    <w:rsid w:val="7D57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E4D7B"/>
  <w15:docId w15:val="{E8A569BE-AB11-4900-BC96-2BCF34961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"/>
    <w:basedOn w:val="a"/>
    <w:link w:val="a6"/>
    <w:qFormat/>
    <w:pPr>
      <w:spacing w:line="500" w:lineRule="atLeast"/>
    </w:pPr>
    <w:rPr>
      <w:rFonts w:ascii="宋体"/>
      <w:bCs/>
      <w:sz w:val="28"/>
    </w:rPr>
  </w:style>
  <w:style w:type="paragraph" w:styleId="a7">
    <w:name w:val="Body Text Indent"/>
    <w:basedOn w:val="a"/>
    <w:link w:val="a8"/>
    <w:qFormat/>
    <w:pPr>
      <w:spacing w:line="460" w:lineRule="atLeast"/>
      <w:ind w:firstLineChars="192" w:firstLine="461"/>
    </w:pPr>
    <w:rPr>
      <w:sz w:val="24"/>
    </w:rPr>
  </w:style>
  <w:style w:type="paragraph" w:styleId="a9">
    <w:name w:val="Date"/>
    <w:basedOn w:val="a"/>
    <w:next w:val="a"/>
    <w:link w:val="aa"/>
    <w:uiPriority w:val="99"/>
    <w:semiHidden/>
    <w:unhideWhenUsed/>
    <w:qFormat/>
    <w:pPr>
      <w:ind w:leftChars="2500" w:left="100"/>
    </w:pPr>
  </w:style>
  <w:style w:type="paragraph" w:styleId="ab">
    <w:name w:val="Balloon Text"/>
    <w:basedOn w:val="a"/>
    <w:link w:val="ac"/>
    <w:uiPriority w:val="99"/>
    <w:semiHidden/>
    <w:unhideWhenUsed/>
    <w:qFormat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f">
    <w:name w:val="header"/>
    <w:basedOn w:val="a"/>
    <w:link w:val="af0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f1">
    <w:name w:val="annotation subject"/>
    <w:basedOn w:val="a3"/>
    <w:next w:val="a3"/>
    <w:link w:val="af2"/>
    <w:uiPriority w:val="99"/>
    <w:semiHidden/>
    <w:unhideWhenUsed/>
    <w:qFormat/>
    <w:rPr>
      <w:b/>
      <w:bCs/>
    </w:rPr>
  </w:style>
  <w:style w:type="table" w:styleId="af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line number"/>
    <w:basedOn w:val="a0"/>
    <w:uiPriority w:val="99"/>
    <w:semiHidden/>
    <w:unhideWhenUsed/>
    <w:qFormat/>
  </w:style>
  <w:style w:type="character" w:styleId="af5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f0">
    <w:name w:val="页眉 字符"/>
    <w:basedOn w:val="a0"/>
    <w:link w:val="af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e">
    <w:name w:val="页脚 字符"/>
    <w:basedOn w:val="a0"/>
    <w:link w:val="ad"/>
    <w:uiPriority w:val="99"/>
    <w:qFormat/>
    <w:rPr>
      <w:sz w:val="18"/>
      <w:szCs w:val="18"/>
    </w:rPr>
  </w:style>
  <w:style w:type="character" w:customStyle="1" w:styleId="a8">
    <w:name w:val="正文文本缩进 字符"/>
    <w:basedOn w:val="a0"/>
    <w:link w:val="a7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6">
    <w:name w:val="正文文本 字符"/>
    <w:basedOn w:val="a0"/>
    <w:link w:val="a5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c">
    <w:name w:val="批注框文本 字符"/>
    <w:basedOn w:val="a0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paragraph" w:customStyle="1" w:styleId="1">
    <w:name w:val="列表段落1"/>
    <w:basedOn w:val="a"/>
    <w:uiPriority w:val="34"/>
    <w:qFormat/>
    <w:pPr>
      <w:adjustRightInd/>
      <w:snapToGrid/>
      <w:spacing w:line="240" w:lineRule="auto"/>
      <w:ind w:firstLineChars="200" w:firstLine="420"/>
      <w:jc w:val="both"/>
    </w:pPr>
    <w:rPr>
      <w:rFonts w:asciiTheme="minorHAnsi" w:eastAsiaTheme="minorEastAsia" w:hAnsiTheme="minorHAnsi"/>
      <w:sz w:val="21"/>
      <w:szCs w:val="22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32"/>
      <w:szCs w:val="32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32"/>
      <w:szCs w:val="32"/>
      <w:u w:val="none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hint="eastAsia"/>
      <w:b/>
      <w:bCs/>
      <w:color w:val="000000"/>
      <w:sz w:val="18"/>
      <w:szCs w:val="18"/>
      <w:u w:val="none"/>
    </w:rPr>
  </w:style>
  <w:style w:type="character" w:styleId="af8">
    <w:name w:val="Placeholder Text"/>
    <w:basedOn w:val="a0"/>
    <w:uiPriority w:val="99"/>
    <w:semiHidden/>
    <w:qFormat/>
    <w:rPr>
      <w:color w:val="808080"/>
    </w:rPr>
  </w:style>
  <w:style w:type="character" w:customStyle="1" w:styleId="aa">
    <w:name w:val="日期 字符"/>
    <w:basedOn w:val="a0"/>
    <w:link w:val="a9"/>
    <w:uiPriority w:val="99"/>
    <w:semiHidden/>
    <w:qFormat/>
    <w:rPr>
      <w:rFonts w:eastAsia="仿宋_GB2312" w:cstheme="minorBidi"/>
      <w:kern w:val="2"/>
      <w:sz w:val="32"/>
      <w:szCs w:val="21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eastAsia="仿宋_GB2312" w:cstheme="minorBidi"/>
      <w:kern w:val="2"/>
      <w:sz w:val="32"/>
      <w:szCs w:val="21"/>
    </w:rPr>
  </w:style>
  <w:style w:type="character" w:customStyle="1" w:styleId="af2">
    <w:name w:val="批注主题 字符"/>
    <w:basedOn w:val="a4"/>
    <w:link w:val="af1"/>
    <w:uiPriority w:val="99"/>
    <w:semiHidden/>
    <w:qFormat/>
    <w:rPr>
      <w:rFonts w:eastAsia="仿宋_GB2312" w:cstheme="minorBidi"/>
      <w:b/>
      <w:bCs/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358A1-290C-4096-B202-C869D05A2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中山大学下行文模板.dotx</Template>
  <TotalTime>130</TotalTime>
  <Pages>1</Pages>
  <Words>98</Words>
  <Characters>564</Characters>
  <Application>Microsoft Office Word</Application>
  <DocSecurity>0</DocSecurity>
  <Lines>4</Lines>
  <Paragraphs>1</Paragraphs>
  <ScaleCrop>false</ScaleCrop>
  <Company>SYSU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admin101</dc:creator>
  <cp:lastModifiedBy>admin101</cp:lastModifiedBy>
  <cp:revision>110</cp:revision>
  <cp:lastPrinted>2016-10-24T07:10:00Z</cp:lastPrinted>
  <dcterms:created xsi:type="dcterms:W3CDTF">2022-01-20T04:06:00Z</dcterms:created>
  <dcterms:modified xsi:type="dcterms:W3CDTF">2022-12-19T03:05:00Z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BA20F97C36D643F9AE7CF2BFA0BC2D6D</vt:lpwstr>
  </property>
  <property fmtid="{D5CDD505-2E9C-101B-9397-08002B2CF9AE}" pid="3" name="KSOProductBuildVer">
    <vt:lpwstr>2052-11.1.0.12980</vt:lpwstr>
  </property>
</Properties>
</file>